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1C" w:rsidRPr="00C35964" w:rsidRDefault="00DC52F1" w:rsidP="00DC2E1C">
      <w:pPr>
        <w:ind w:left="708" w:firstLine="708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 w:rsidR="00DA6833" w:rsidRPr="00C35964">
        <w:rPr>
          <w:rFonts w:ascii="Gill Sans MT" w:hAnsi="Gill Sans MT"/>
          <w:sz w:val="24"/>
          <w:szCs w:val="24"/>
        </w:rPr>
        <w:tab/>
      </w:r>
      <w:r w:rsidR="00DA6833" w:rsidRPr="00C35964">
        <w:rPr>
          <w:rFonts w:ascii="Gill Sans MT" w:hAnsi="Gill Sans MT"/>
          <w:sz w:val="24"/>
          <w:szCs w:val="24"/>
        </w:rPr>
        <w:tab/>
      </w:r>
      <w:r w:rsidR="00DA6833" w:rsidRPr="00C35964">
        <w:rPr>
          <w:rFonts w:ascii="Gill Sans MT" w:hAnsi="Gill Sans MT"/>
          <w:sz w:val="24"/>
          <w:szCs w:val="24"/>
        </w:rPr>
        <w:tab/>
      </w:r>
      <w:r w:rsidR="00DC2E1C" w:rsidRPr="00C35964">
        <w:rPr>
          <w:rFonts w:ascii="Gill Sans MT" w:hAnsi="Gill Sans MT"/>
          <w:sz w:val="24"/>
          <w:szCs w:val="24"/>
        </w:rPr>
        <w:t xml:space="preserve">    </w:t>
      </w:r>
      <w:r w:rsidR="00CF19FF">
        <w:rPr>
          <w:rFonts w:ascii="Gill Sans MT" w:hAnsi="Gill Sans MT"/>
          <w:sz w:val="24"/>
          <w:szCs w:val="24"/>
        </w:rPr>
        <w:tab/>
        <w:t xml:space="preserve">           </w:t>
      </w:r>
      <w:r w:rsidR="003F0E95">
        <w:rPr>
          <w:rFonts w:ascii="Gill Sans MT" w:hAnsi="Gill Sans MT"/>
          <w:sz w:val="24"/>
          <w:szCs w:val="24"/>
        </w:rPr>
        <w:t xml:space="preserve"> </w:t>
      </w:r>
      <w:r w:rsidR="005C6552" w:rsidRPr="00C35964">
        <w:rPr>
          <w:rFonts w:ascii="Gill Sans MT" w:hAnsi="Gill Sans MT"/>
          <w:sz w:val="24"/>
          <w:szCs w:val="24"/>
        </w:rPr>
        <w:t xml:space="preserve">Lublin, dnia </w:t>
      </w:r>
      <w:r w:rsidR="008C6300">
        <w:rPr>
          <w:rFonts w:ascii="Gill Sans MT" w:hAnsi="Gill Sans MT"/>
          <w:sz w:val="24"/>
          <w:szCs w:val="24"/>
        </w:rPr>
        <w:t>2</w:t>
      </w:r>
      <w:r>
        <w:rPr>
          <w:rFonts w:ascii="Gill Sans MT" w:hAnsi="Gill Sans MT"/>
          <w:sz w:val="24"/>
          <w:szCs w:val="24"/>
        </w:rPr>
        <w:t>9</w:t>
      </w:r>
      <w:r w:rsidR="00CF19FF">
        <w:rPr>
          <w:rFonts w:ascii="Gill Sans MT" w:hAnsi="Gill Sans MT"/>
          <w:sz w:val="24"/>
          <w:szCs w:val="24"/>
        </w:rPr>
        <w:t xml:space="preserve">- </w:t>
      </w:r>
      <w:r w:rsidR="007F0605">
        <w:rPr>
          <w:rFonts w:ascii="Gill Sans MT" w:hAnsi="Gill Sans MT"/>
          <w:sz w:val="24"/>
          <w:szCs w:val="24"/>
        </w:rPr>
        <w:t>0</w:t>
      </w:r>
      <w:r w:rsidR="008C6300">
        <w:rPr>
          <w:rFonts w:ascii="Gill Sans MT" w:hAnsi="Gill Sans MT"/>
          <w:sz w:val="24"/>
          <w:szCs w:val="24"/>
        </w:rPr>
        <w:t>8</w:t>
      </w:r>
      <w:r w:rsidR="00CF19FF">
        <w:rPr>
          <w:rFonts w:ascii="Gill Sans MT" w:hAnsi="Gill Sans MT"/>
          <w:sz w:val="24"/>
          <w:szCs w:val="24"/>
        </w:rPr>
        <w:t xml:space="preserve">- </w:t>
      </w:r>
      <w:r w:rsidR="004B7DD2" w:rsidRPr="00C35964">
        <w:rPr>
          <w:rFonts w:ascii="Gill Sans MT" w:hAnsi="Gill Sans MT"/>
          <w:sz w:val="24"/>
          <w:szCs w:val="24"/>
        </w:rPr>
        <w:t>202</w:t>
      </w:r>
      <w:r w:rsidR="008C6300">
        <w:rPr>
          <w:rFonts w:ascii="Gill Sans MT" w:hAnsi="Gill Sans MT"/>
          <w:sz w:val="24"/>
          <w:szCs w:val="24"/>
        </w:rPr>
        <w:t>3</w:t>
      </w:r>
      <w:r w:rsidR="004B7DD2" w:rsidRPr="00C35964">
        <w:rPr>
          <w:rFonts w:ascii="Gill Sans MT" w:hAnsi="Gill Sans MT"/>
          <w:sz w:val="24"/>
          <w:szCs w:val="24"/>
        </w:rPr>
        <w:t xml:space="preserve"> r. </w:t>
      </w:r>
    </w:p>
    <w:p w:rsidR="00DC2E1C" w:rsidRPr="00C35964" w:rsidRDefault="00DC2E1C" w:rsidP="00DC2E1C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DC2E1C" w:rsidRDefault="00DC2E1C" w:rsidP="000622FC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CF19FF" w:rsidRPr="00C35964" w:rsidRDefault="00CF19FF" w:rsidP="000622FC">
      <w:pPr>
        <w:spacing w:line="240" w:lineRule="auto"/>
        <w:rPr>
          <w:rFonts w:ascii="Gill Sans MT" w:hAnsi="Gill Sans MT"/>
          <w:b/>
          <w:sz w:val="24"/>
          <w:szCs w:val="24"/>
        </w:rPr>
      </w:pPr>
    </w:p>
    <w:p w:rsidR="007F0605" w:rsidRPr="009E3A12" w:rsidRDefault="00BB763E" w:rsidP="007F0605">
      <w:pPr>
        <w:spacing w:after="0"/>
        <w:rPr>
          <w:b/>
          <w:sz w:val="24"/>
          <w:szCs w:val="24"/>
        </w:rPr>
      </w:pPr>
      <w:r w:rsidRPr="00C35964">
        <w:rPr>
          <w:rFonts w:ascii="Gill Sans MT" w:hAnsi="Gill Sans MT"/>
          <w:sz w:val="24"/>
          <w:szCs w:val="24"/>
        </w:rPr>
        <w:tab/>
      </w:r>
      <w:r w:rsidRPr="00C35964">
        <w:rPr>
          <w:rFonts w:ascii="Gill Sans MT" w:hAnsi="Gill Sans MT"/>
          <w:sz w:val="24"/>
          <w:szCs w:val="24"/>
        </w:rPr>
        <w:tab/>
      </w:r>
      <w:r w:rsidRPr="00C35964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>
        <w:rPr>
          <w:rFonts w:ascii="Gill Sans MT" w:hAnsi="Gill Sans MT"/>
          <w:sz w:val="24"/>
          <w:szCs w:val="24"/>
        </w:rPr>
        <w:tab/>
      </w:r>
      <w:r w:rsidR="007F0605" w:rsidRPr="009E3A12">
        <w:rPr>
          <w:b/>
          <w:sz w:val="24"/>
          <w:szCs w:val="24"/>
        </w:rPr>
        <w:t>Do PT Kierowników Jednostek</w:t>
      </w:r>
    </w:p>
    <w:p w:rsidR="007F0605" w:rsidRPr="009E3A12" w:rsidRDefault="007F0605" w:rsidP="007F0605">
      <w:pPr>
        <w:spacing w:after="0"/>
        <w:rPr>
          <w:b/>
          <w:sz w:val="24"/>
          <w:szCs w:val="24"/>
        </w:rPr>
      </w:pP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 w:rsidRPr="009E3A12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3A12">
        <w:rPr>
          <w:b/>
          <w:sz w:val="24"/>
          <w:szCs w:val="24"/>
        </w:rPr>
        <w:t>Politechniki Lubelskiej</w:t>
      </w:r>
    </w:p>
    <w:p w:rsidR="003A0917" w:rsidRPr="007F0605" w:rsidRDefault="007F0605" w:rsidP="007F0605">
      <w:pPr>
        <w:spacing w:line="240" w:lineRule="auto"/>
        <w:ind w:left="6372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 w:rsidR="00E52750" w:rsidRPr="00C35964">
        <w:rPr>
          <w:rFonts w:ascii="Gill Sans MT" w:hAnsi="Gill Sans MT"/>
          <w:sz w:val="24"/>
          <w:szCs w:val="24"/>
        </w:rPr>
        <w:t>w/m</w:t>
      </w:r>
    </w:p>
    <w:p w:rsidR="00C35964" w:rsidRPr="003A0917" w:rsidRDefault="00C35964" w:rsidP="004A4ADD">
      <w:pPr>
        <w:jc w:val="both"/>
        <w:rPr>
          <w:rFonts w:ascii="Gill Sans MT" w:hAnsi="Gill Sans MT"/>
          <w:i/>
          <w:sz w:val="24"/>
          <w:szCs w:val="24"/>
        </w:rPr>
      </w:pPr>
    </w:p>
    <w:p w:rsidR="003A0917" w:rsidRPr="003A0917" w:rsidRDefault="003A0917" w:rsidP="003A0917">
      <w:pPr>
        <w:pStyle w:val="Tekstpodstawowy"/>
        <w:spacing w:line="360" w:lineRule="auto"/>
        <w:ind w:left="1416"/>
        <w:jc w:val="both"/>
        <w:rPr>
          <w:rFonts w:ascii="Gill Sans MT" w:hAnsi="Gill Sans MT"/>
        </w:rPr>
      </w:pPr>
      <w:r w:rsidRPr="003A0917">
        <w:rPr>
          <w:rFonts w:ascii="Gill Sans MT" w:hAnsi="Gill Sans MT"/>
        </w:rPr>
        <w:t xml:space="preserve">Dotyczy </w:t>
      </w:r>
      <w:r w:rsidR="007F0605" w:rsidRPr="00E41B5D">
        <w:rPr>
          <w:b/>
        </w:rPr>
        <w:t>Zamówień czasopism na 202</w:t>
      </w:r>
      <w:r w:rsidR="008C6300">
        <w:rPr>
          <w:b/>
        </w:rPr>
        <w:t>4</w:t>
      </w:r>
      <w:r w:rsidR="007F0605" w:rsidRPr="00E41B5D">
        <w:rPr>
          <w:b/>
        </w:rPr>
        <w:t xml:space="preserve"> rok.</w:t>
      </w:r>
    </w:p>
    <w:p w:rsidR="00CF19FF" w:rsidRDefault="00CF19FF" w:rsidP="00CF19FF">
      <w:pPr>
        <w:ind w:left="708" w:firstLine="708"/>
        <w:rPr>
          <w:rFonts w:ascii="Gill Sans MT" w:hAnsi="Gill Sans MT"/>
          <w:i/>
          <w:sz w:val="24"/>
          <w:szCs w:val="24"/>
        </w:rPr>
      </w:pPr>
    </w:p>
    <w:p w:rsidR="00DC2E1C" w:rsidRPr="00CF19FF" w:rsidRDefault="00CF19FF" w:rsidP="007F0605">
      <w:pPr>
        <w:ind w:left="1416" w:firstLine="708"/>
        <w:rPr>
          <w:rFonts w:ascii="Gill Sans MT" w:hAnsi="Gill Sans MT"/>
          <w:i/>
          <w:sz w:val="24"/>
          <w:szCs w:val="24"/>
        </w:rPr>
      </w:pPr>
      <w:r w:rsidRPr="00CF19FF">
        <w:rPr>
          <w:rFonts w:ascii="Gill Sans MT" w:hAnsi="Gill Sans MT"/>
          <w:i/>
          <w:sz w:val="24"/>
          <w:szCs w:val="24"/>
        </w:rPr>
        <w:t>Szanown</w:t>
      </w:r>
      <w:r w:rsidR="007F0605">
        <w:rPr>
          <w:rFonts w:ascii="Gill Sans MT" w:hAnsi="Gill Sans MT"/>
          <w:i/>
          <w:sz w:val="24"/>
          <w:szCs w:val="24"/>
        </w:rPr>
        <w:t>i</w:t>
      </w:r>
      <w:r w:rsidRPr="00CF19FF">
        <w:rPr>
          <w:rFonts w:ascii="Gill Sans MT" w:hAnsi="Gill Sans MT"/>
          <w:i/>
          <w:sz w:val="24"/>
          <w:szCs w:val="24"/>
        </w:rPr>
        <w:t xml:space="preserve"> </w:t>
      </w:r>
      <w:r w:rsidR="007F0605">
        <w:rPr>
          <w:rFonts w:ascii="Gill Sans MT" w:hAnsi="Gill Sans MT"/>
          <w:i/>
          <w:sz w:val="24"/>
          <w:szCs w:val="24"/>
        </w:rPr>
        <w:t>Państwo</w:t>
      </w:r>
      <w:r w:rsidRPr="00CF19FF">
        <w:rPr>
          <w:rFonts w:ascii="Gill Sans MT" w:hAnsi="Gill Sans MT"/>
          <w:i/>
          <w:sz w:val="24"/>
          <w:szCs w:val="24"/>
        </w:rPr>
        <w:t xml:space="preserve">,  </w:t>
      </w:r>
    </w:p>
    <w:p w:rsidR="007F0605" w:rsidRPr="0016161D" w:rsidRDefault="007F0605" w:rsidP="007F0605">
      <w:pPr>
        <w:ind w:left="708" w:firstLine="2205"/>
        <w:rPr>
          <w:rFonts w:cstheme="minorHAnsi"/>
          <w:sz w:val="24"/>
          <w:szCs w:val="24"/>
        </w:rPr>
      </w:pPr>
      <w:r w:rsidRPr="0016161D">
        <w:rPr>
          <w:rFonts w:cstheme="minorHAnsi"/>
          <w:sz w:val="24"/>
          <w:szCs w:val="24"/>
        </w:rPr>
        <w:t>Centrum Informacji Naukowo-Technicznej PL koordynuje prenumeratę czasopism krajowych i zagranicznych w wersji drukowanej i elektronicznej dl</w:t>
      </w:r>
      <w:r>
        <w:rPr>
          <w:rFonts w:cstheme="minorHAnsi"/>
          <w:sz w:val="24"/>
          <w:szCs w:val="24"/>
        </w:rPr>
        <w:t>a wszystkich Jednostek Uczelni.</w:t>
      </w:r>
    </w:p>
    <w:p w:rsidR="007F0605" w:rsidRPr="0016161D" w:rsidRDefault="007F0605" w:rsidP="007F0605">
      <w:pPr>
        <w:pStyle w:val="Nagwek2"/>
        <w:spacing w:before="0"/>
        <w:ind w:left="708"/>
        <w:rPr>
          <w:rFonts w:asciiTheme="minorHAnsi" w:hAnsiTheme="minorHAnsi" w:cstheme="minorHAnsi"/>
          <w:b w:val="0"/>
          <w:sz w:val="24"/>
          <w:szCs w:val="24"/>
        </w:rPr>
      </w:pPr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>W celu przeprowadzenia zbiorczego zamówienia na sukcesywną dostawę czasopism w 202</w:t>
      </w:r>
      <w:r w:rsidR="008C6300">
        <w:rPr>
          <w:rFonts w:asciiTheme="minorHAnsi" w:hAnsiTheme="minorHAnsi" w:cstheme="minorHAnsi"/>
          <w:b w:val="0"/>
          <w:color w:val="auto"/>
          <w:sz w:val="24"/>
          <w:szCs w:val="24"/>
        </w:rPr>
        <w:t>4</w:t>
      </w:r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roku uprzejmie proszę o </w:t>
      </w:r>
      <w:r w:rsidR="006E2CBF">
        <w:rPr>
          <w:rFonts w:asciiTheme="minorHAnsi" w:hAnsiTheme="minorHAnsi" w:cstheme="minorHAnsi"/>
          <w:b w:val="0"/>
          <w:color w:val="auto"/>
          <w:sz w:val="24"/>
          <w:szCs w:val="24"/>
        </w:rPr>
        <w:t>zgłaszanie tytułów do prenumeraty</w:t>
      </w:r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z potwierdzeniem źródła finansowania i odesłania </w:t>
      </w:r>
      <w:bookmarkStart w:id="0" w:name="_GoBack"/>
      <w:bookmarkEnd w:id="0"/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>na adres</w:t>
      </w:r>
      <w:r w:rsidRPr="0016161D">
        <w:rPr>
          <w:rFonts w:asciiTheme="minorHAnsi" w:hAnsiTheme="minorHAnsi" w:cstheme="minorHAnsi"/>
          <w:b w:val="0"/>
          <w:sz w:val="24"/>
          <w:szCs w:val="24"/>
        </w:rPr>
        <w:t xml:space="preserve">:  </w:t>
      </w:r>
      <w:proofErr w:type="spellStart"/>
      <w:r w:rsidRPr="0016161D">
        <w:rPr>
          <w:rFonts w:asciiTheme="minorHAnsi" w:hAnsiTheme="minorHAnsi" w:cstheme="minorHAnsi"/>
          <w:b w:val="0"/>
          <w:sz w:val="24"/>
          <w:szCs w:val="24"/>
        </w:rPr>
        <w:t>m.walkiewicz</w:t>
      </w:r>
      <w:proofErr w:type="spellEnd"/>
      <w:r w:rsidRPr="0016161D">
        <w:rPr>
          <w:rFonts w:asciiTheme="minorHAnsi" w:hAnsiTheme="minorHAnsi" w:cstheme="minorHAnsi"/>
          <w:b w:val="0"/>
          <w:sz w:val="24"/>
          <w:szCs w:val="24"/>
        </w:rPr>
        <w:t xml:space="preserve"> @pollub.pl </w:t>
      </w:r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>do dnia 1</w:t>
      </w:r>
      <w:r w:rsidR="008C6300">
        <w:rPr>
          <w:rFonts w:asciiTheme="minorHAnsi" w:hAnsiTheme="minorHAnsi" w:cstheme="minorHAnsi"/>
          <w:b w:val="0"/>
          <w:color w:val="auto"/>
          <w:sz w:val="24"/>
          <w:szCs w:val="24"/>
        </w:rPr>
        <w:t>5</w:t>
      </w:r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>.09.202</w:t>
      </w:r>
      <w:r w:rsidR="008C6300">
        <w:rPr>
          <w:rFonts w:asciiTheme="minorHAnsi" w:hAnsiTheme="minorHAnsi" w:cstheme="minorHAnsi"/>
          <w:b w:val="0"/>
          <w:color w:val="auto"/>
          <w:sz w:val="24"/>
          <w:szCs w:val="24"/>
        </w:rPr>
        <w:t>3</w:t>
      </w:r>
      <w:r w:rsidRPr="0016161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r.</w:t>
      </w:r>
    </w:p>
    <w:p w:rsidR="007F0605" w:rsidRPr="0016161D" w:rsidRDefault="007F0605" w:rsidP="007F0605">
      <w:pPr>
        <w:rPr>
          <w:rFonts w:cstheme="minorHAnsi"/>
          <w:sz w:val="24"/>
          <w:szCs w:val="24"/>
        </w:rPr>
      </w:pPr>
    </w:p>
    <w:p w:rsidR="007F0605" w:rsidRDefault="007F0605" w:rsidP="007F0605">
      <w:pPr>
        <w:spacing w:after="0"/>
        <w:ind w:left="708" w:firstLine="708"/>
        <w:rPr>
          <w:rFonts w:cstheme="minorHAnsi"/>
          <w:sz w:val="24"/>
          <w:szCs w:val="24"/>
        </w:rPr>
      </w:pPr>
      <w:r w:rsidRPr="0016161D">
        <w:rPr>
          <w:rFonts w:cstheme="minorHAnsi"/>
          <w:sz w:val="24"/>
          <w:szCs w:val="24"/>
        </w:rPr>
        <w:t>W przypadku pytań proszę o kontakt z Działem Zasobów Biblioteki CINTPL,</w:t>
      </w:r>
    </w:p>
    <w:p w:rsidR="007F0605" w:rsidRPr="0016161D" w:rsidRDefault="007F0605" w:rsidP="007F0605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mgr Małgorzata Walkiewicz, tel.81 538 46 87, e-mail: </w:t>
      </w:r>
      <w:proofErr w:type="spellStart"/>
      <w:r w:rsidRPr="0016161D">
        <w:rPr>
          <w:rFonts w:cstheme="minorHAnsi"/>
          <w:b/>
          <w:color w:val="8DB3E2" w:themeColor="text2" w:themeTint="66"/>
          <w:sz w:val="24"/>
          <w:szCs w:val="24"/>
        </w:rPr>
        <w:t>m.walkiewicz</w:t>
      </w:r>
      <w:proofErr w:type="spellEnd"/>
      <w:r w:rsidRPr="0016161D">
        <w:rPr>
          <w:rFonts w:cstheme="minorHAnsi"/>
          <w:b/>
          <w:color w:val="8DB3E2" w:themeColor="text2" w:themeTint="66"/>
          <w:sz w:val="24"/>
          <w:szCs w:val="24"/>
        </w:rPr>
        <w:t xml:space="preserve"> @pollub.pl</w:t>
      </w:r>
    </w:p>
    <w:p w:rsidR="00740113" w:rsidRPr="003A0917" w:rsidRDefault="00591510" w:rsidP="00A25623">
      <w:pPr>
        <w:spacing w:line="480" w:lineRule="auto"/>
        <w:rPr>
          <w:rFonts w:ascii="Gill Sans MT" w:hAnsi="Gill Sans MT"/>
          <w:sz w:val="24"/>
          <w:szCs w:val="24"/>
        </w:rPr>
      </w:pPr>
      <w:r w:rsidRPr="003A0917">
        <w:rPr>
          <w:rFonts w:ascii="Gill Sans MT" w:hAnsi="Gill Sans MT"/>
          <w:sz w:val="24"/>
          <w:szCs w:val="24"/>
        </w:rPr>
        <w:tab/>
      </w:r>
      <w:r w:rsidRPr="003A0917">
        <w:rPr>
          <w:rFonts w:ascii="Gill Sans MT" w:hAnsi="Gill Sans MT"/>
          <w:sz w:val="24"/>
          <w:szCs w:val="24"/>
        </w:rPr>
        <w:tab/>
      </w:r>
      <w:r w:rsidR="00A25623" w:rsidRPr="003A0917">
        <w:rPr>
          <w:rFonts w:ascii="Gill Sans MT" w:hAnsi="Gill Sans MT"/>
          <w:sz w:val="24"/>
          <w:szCs w:val="24"/>
        </w:rPr>
        <w:tab/>
        <w:t xml:space="preserve">   </w:t>
      </w:r>
    </w:p>
    <w:p w:rsidR="00CF19FF" w:rsidRDefault="00CF19FF" w:rsidP="007F0605">
      <w:pPr>
        <w:spacing w:line="480" w:lineRule="auto"/>
        <w:ind w:left="7080" w:firstLine="708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Z poważaniem</w:t>
      </w:r>
    </w:p>
    <w:p w:rsidR="00DC52F1" w:rsidRPr="003A0917" w:rsidRDefault="00DC52F1" w:rsidP="007F0605">
      <w:pPr>
        <w:spacing w:line="480" w:lineRule="auto"/>
        <w:ind w:left="7080" w:firstLine="708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Małgorzata Walkiewicz</w:t>
      </w:r>
    </w:p>
    <w:sectPr w:rsidR="00DC52F1" w:rsidRPr="003A0917" w:rsidSect="004A4A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991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73F" w:rsidRDefault="008F773F" w:rsidP="0056475B">
      <w:pPr>
        <w:spacing w:after="0" w:line="240" w:lineRule="auto"/>
      </w:pPr>
      <w:r>
        <w:separator/>
      </w:r>
    </w:p>
  </w:endnote>
  <w:endnote w:type="continuationSeparator" w:id="0">
    <w:p w:rsidR="008F773F" w:rsidRDefault="008F773F" w:rsidP="00564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F6" w:rsidRDefault="009D7CF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113" w:rsidRDefault="00740113">
    <w:pPr>
      <w:pStyle w:val="Stopka"/>
    </w:pPr>
    <w:r>
      <w:rPr>
        <w:noProof/>
      </w:rPr>
      <w:drawing>
        <wp:inline distT="0" distB="0" distL="0" distR="0" wp14:anchorId="74953785" wp14:editId="1B7FF177">
          <wp:extent cx="7560310" cy="1943735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_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94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F6" w:rsidRDefault="009D7CF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73F" w:rsidRDefault="008F773F" w:rsidP="0056475B">
      <w:pPr>
        <w:spacing w:after="0" w:line="240" w:lineRule="auto"/>
      </w:pPr>
      <w:r>
        <w:separator/>
      </w:r>
    </w:p>
  </w:footnote>
  <w:footnote w:type="continuationSeparator" w:id="0">
    <w:p w:rsidR="008F773F" w:rsidRDefault="008F773F" w:rsidP="00564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F6" w:rsidRDefault="009D7CF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5B" w:rsidRDefault="009B7673" w:rsidP="0056475B">
    <w:pPr>
      <w:pStyle w:val="Nagwek"/>
      <w:rPr>
        <w:noProof/>
      </w:rPr>
    </w:pPr>
    <w:r>
      <w:rPr>
        <w:noProof/>
      </w:rPr>
      <w:t xml:space="preserve">                        </w:t>
    </w:r>
  </w:p>
  <w:p w:rsidR="009B7673" w:rsidRDefault="009B7673" w:rsidP="0056475B">
    <w:pPr>
      <w:pStyle w:val="Nagwek"/>
      <w:rPr>
        <w:noProof/>
      </w:rPr>
    </w:pPr>
    <w:r>
      <w:rPr>
        <w:noProof/>
      </w:rPr>
      <w:t xml:space="preserve"> </w:t>
    </w:r>
  </w:p>
  <w:p w:rsidR="009B7673" w:rsidRDefault="009B7673" w:rsidP="009B7673">
    <w:pPr>
      <w:pStyle w:val="Nagwek"/>
      <w:rPr>
        <w:noProof/>
      </w:rPr>
    </w:pPr>
    <w:r>
      <w:rPr>
        <w:noProof/>
      </w:rPr>
      <w:t xml:space="preserve">                      </w:t>
    </w:r>
    <w:r w:rsidR="002B2460">
      <w:rPr>
        <w:noProof/>
      </w:rPr>
      <w:t xml:space="preserve">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62BCEA01" wp14:editId="046A1430">
          <wp:extent cx="2217463" cy="86640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NT_granatowe_ bez tł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132" cy="873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D7CF6">
      <w:rPr>
        <w:noProof/>
      </w:rPr>
      <w:t xml:space="preserve">                                                </w:t>
    </w:r>
    <w:r w:rsidR="009D7CF6" w:rsidRPr="008C3B46">
      <w:rPr>
        <w:rFonts w:ascii="Calibri" w:hAnsi="Calibri"/>
        <w:noProof/>
        <w:u w:val="single"/>
      </w:rPr>
      <w:drawing>
        <wp:inline distT="0" distB="0" distL="0" distR="0">
          <wp:extent cx="2200275" cy="666750"/>
          <wp:effectExtent l="0" t="0" r="9525" b="0"/>
          <wp:docPr id="1" name="Obraz 1" descr="logo-P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L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75B" w:rsidRDefault="0056475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F6" w:rsidRDefault="009D7CF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673"/>
    <w:rsid w:val="000422B2"/>
    <w:rsid w:val="000622FC"/>
    <w:rsid w:val="000C1856"/>
    <w:rsid w:val="00101E8F"/>
    <w:rsid w:val="00117632"/>
    <w:rsid w:val="001243ED"/>
    <w:rsid w:val="00153B0E"/>
    <w:rsid w:val="001A20FD"/>
    <w:rsid w:val="001D3DF9"/>
    <w:rsid w:val="001E56CD"/>
    <w:rsid w:val="001F5705"/>
    <w:rsid w:val="001F72BC"/>
    <w:rsid w:val="0024249C"/>
    <w:rsid w:val="00283A41"/>
    <w:rsid w:val="002B2460"/>
    <w:rsid w:val="002C3144"/>
    <w:rsid w:val="002C3B66"/>
    <w:rsid w:val="0034187F"/>
    <w:rsid w:val="003A0917"/>
    <w:rsid w:val="003D68ED"/>
    <w:rsid w:val="003E14AD"/>
    <w:rsid w:val="003F0E95"/>
    <w:rsid w:val="003F4EF4"/>
    <w:rsid w:val="0046738A"/>
    <w:rsid w:val="004A2C92"/>
    <w:rsid w:val="004A4ADD"/>
    <w:rsid w:val="004B5BDA"/>
    <w:rsid w:val="004B7DD2"/>
    <w:rsid w:val="004E2704"/>
    <w:rsid w:val="00527860"/>
    <w:rsid w:val="0056475B"/>
    <w:rsid w:val="00591510"/>
    <w:rsid w:val="005A25B6"/>
    <w:rsid w:val="005C6552"/>
    <w:rsid w:val="005E0744"/>
    <w:rsid w:val="005E3239"/>
    <w:rsid w:val="00624175"/>
    <w:rsid w:val="00667F0C"/>
    <w:rsid w:val="006E2CBF"/>
    <w:rsid w:val="006F48BF"/>
    <w:rsid w:val="00740113"/>
    <w:rsid w:val="00740FC1"/>
    <w:rsid w:val="007B228E"/>
    <w:rsid w:val="007F0605"/>
    <w:rsid w:val="00821B2A"/>
    <w:rsid w:val="0082563F"/>
    <w:rsid w:val="008411B1"/>
    <w:rsid w:val="00886558"/>
    <w:rsid w:val="008A755F"/>
    <w:rsid w:val="008B2022"/>
    <w:rsid w:val="008C6300"/>
    <w:rsid w:val="008E75A8"/>
    <w:rsid w:val="008F773F"/>
    <w:rsid w:val="00907323"/>
    <w:rsid w:val="00911076"/>
    <w:rsid w:val="0096365B"/>
    <w:rsid w:val="00985486"/>
    <w:rsid w:val="009B7673"/>
    <w:rsid w:val="009D7CF6"/>
    <w:rsid w:val="009F6199"/>
    <w:rsid w:val="00A25623"/>
    <w:rsid w:val="00A47CEC"/>
    <w:rsid w:val="00A967A1"/>
    <w:rsid w:val="00BB55A7"/>
    <w:rsid w:val="00BB5777"/>
    <w:rsid w:val="00BB763E"/>
    <w:rsid w:val="00BC5B28"/>
    <w:rsid w:val="00C35964"/>
    <w:rsid w:val="00C47CE7"/>
    <w:rsid w:val="00C55968"/>
    <w:rsid w:val="00C56962"/>
    <w:rsid w:val="00C625DF"/>
    <w:rsid w:val="00C8059E"/>
    <w:rsid w:val="00CA4CFC"/>
    <w:rsid w:val="00CA51DC"/>
    <w:rsid w:val="00CB1459"/>
    <w:rsid w:val="00CB2C1F"/>
    <w:rsid w:val="00CC1B41"/>
    <w:rsid w:val="00CC5C56"/>
    <w:rsid w:val="00CE1880"/>
    <w:rsid w:val="00CF07FD"/>
    <w:rsid w:val="00CF19FF"/>
    <w:rsid w:val="00CF1C97"/>
    <w:rsid w:val="00D2199A"/>
    <w:rsid w:val="00D91F52"/>
    <w:rsid w:val="00DA6833"/>
    <w:rsid w:val="00DC2E1C"/>
    <w:rsid w:val="00DC52F1"/>
    <w:rsid w:val="00E05D74"/>
    <w:rsid w:val="00E52750"/>
    <w:rsid w:val="00E849C7"/>
    <w:rsid w:val="00EC05A9"/>
    <w:rsid w:val="00EF485B"/>
    <w:rsid w:val="00F00046"/>
    <w:rsid w:val="00F12CF2"/>
    <w:rsid w:val="00F3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F0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75B"/>
  </w:style>
  <w:style w:type="paragraph" w:styleId="Stopka">
    <w:name w:val="footer"/>
    <w:basedOn w:val="Normalny"/>
    <w:link w:val="StopkaZnak"/>
    <w:uiPriority w:val="99"/>
    <w:unhideWhenUsed/>
    <w:rsid w:val="0056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75B"/>
  </w:style>
  <w:style w:type="paragraph" w:styleId="Tekstdymka">
    <w:name w:val="Balloon Text"/>
    <w:basedOn w:val="Normalny"/>
    <w:link w:val="TekstdymkaZnak"/>
    <w:uiPriority w:val="99"/>
    <w:semiHidden/>
    <w:unhideWhenUsed/>
    <w:rsid w:val="0056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475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2E1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91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1510"/>
    <w:rPr>
      <w:rFonts w:ascii="Courier New" w:eastAsiaTheme="minorHAnsi" w:hAnsi="Courier New" w:cs="Courier New"/>
      <w:color w:val="000000"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C35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35964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F0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F0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75B"/>
  </w:style>
  <w:style w:type="paragraph" w:styleId="Stopka">
    <w:name w:val="footer"/>
    <w:basedOn w:val="Normalny"/>
    <w:link w:val="StopkaZnak"/>
    <w:uiPriority w:val="99"/>
    <w:unhideWhenUsed/>
    <w:rsid w:val="0056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75B"/>
  </w:style>
  <w:style w:type="paragraph" w:styleId="Tekstdymka">
    <w:name w:val="Balloon Text"/>
    <w:basedOn w:val="Normalny"/>
    <w:link w:val="TekstdymkaZnak"/>
    <w:uiPriority w:val="99"/>
    <w:semiHidden/>
    <w:unhideWhenUsed/>
    <w:rsid w:val="0056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475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2E1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91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1510"/>
    <w:rPr>
      <w:rFonts w:ascii="Courier New" w:eastAsiaTheme="minorHAnsi" w:hAnsi="Courier New" w:cs="Courier New"/>
      <w:color w:val="000000"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C35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35964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F0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5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WEKO~1\AppData\Local\Temp\biblioteka_papeteria-3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biblioteka_papeteria-3</Template>
  <TotalTime>0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Nowe konto</dc:creator>
  <cp:lastModifiedBy>M. Walkiewicz</cp:lastModifiedBy>
  <cp:revision>2</cp:revision>
  <cp:lastPrinted>2023-08-24T10:46:00Z</cp:lastPrinted>
  <dcterms:created xsi:type="dcterms:W3CDTF">2023-08-29T07:33:00Z</dcterms:created>
  <dcterms:modified xsi:type="dcterms:W3CDTF">2023-08-29T07:33:00Z</dcterms:modified>
</cp:coreProperties>
</file>